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E2247" w:rsidP="00EE2247" w:rsidRDefault="00EE2247" w14:paraId="425D6055" w14:textId="77777777"/>
    <w:p w:rsidR="00EE2247" w:rsidP="00EE2247" w:rsidRDefault="00EE2247" w14:paraId="13456B7B" w14:textId="77777777"/>
    <w:p w:rsidR="00EE2247" w:rsidP="00EE2247" w:rsidRDefault="00EE2247" w14:paraId="693915EA" w14:textId="1A9D0DCB">
      <w:r w:rsidR="00EE2247">
        <w:rPr/>
        <w:t xml:space="preserve">April </w:t>
      </w:r>
      <w:r w:rsidR="7A675200">
        <w:rPr/>
        <w:t>1</w:t>
      </w:r>
      <w:r w:rsidR="0A78226D">
        <w:rPr/>
        <w:t>7</w:t>
      </w:r>
      <w:r w:rsidR="267596BE">
        <w:rPr/>
        <w:t>, 2026</w:t>
      </w:r>
    </w:p>
    <w:p w:rsidR="00EE2247" w:rsidP="62143AF8" w:rsidRDefault="00EE2247" w14:paraId="06394EC8" w14:textId="509EBBF8">
      <w:pPr>
        <w:pStyle w:val="Normal"/>
      </w:pPr>
    </w:p>
    <w:p w:rsidR="00EE2247" w:rsidP="00EE2247" w:rsidRDefault="00EE2247" w14:paraId="5F901191" w14:textId="172A2F16">
      <w:r>
        <w:t xml:space="preserve">Dear </w:t>
      </w:r>
      <w:r>
        <w:t>Belmont Secondary</w:t>
      </w:r>
      <w:r>
        <w:t xml:space="preserve"> Graduates, Families, and Caregivers,</w:t>
      </w:r>
    </w:p>
    <w:p w:rsidR="00EE2247" w:rsidP="00EE2247" w:rsidRDefault="00EE2247" w14:paraId="34FEC962" w14:textId="77777777"/>
    <w:p w:rsidR="00EE2247" w:rsidP="00EE2247" w:rsidRDefault="00EE2247" w14:paraId="2D80890C" w14:textId="77777777">
      <w:r w:rsidR="00EE2247">
        <w:rPr/>
        <w:t>We look forward to celebrating this amazing graduating class with their Prom event at the Crystal Gardens</w:t>
      </w:r>
      <w:r w:rsidR="00EE2247">
        <w:rPr/>
        <w:t xml:space="preserve">.  </w:t>
      </w:r>
    </w:p>
    <w:p w:rsidR="00EE2247" w:rsidP="00EE2247" w:rsidRDefault="00EE2247" w14:textId="77777777" w14:paraId="2B8C3183"/>
    <w:p w:rsidR="00EE2247" w:rsidP="00EE2247" w:rsidRDefault="00EE2247" w14:paraId="6343F7B3" w14:textId="505497C0">
      <w:r w:rsidR="1DF31055">
        <w:rPr/>
        <w:t xml:space="preserve">Come for wonderful celebration with your fellow graduates at the lovely Crystal Gardens!  Enjoy a buffet style dinner and various dessert bars.  A photobooth will be onsite to capture memories of the evening, and after dinner a DJ and dance floor will be there so students can dance the night away.  </w:t>
      </w:r>
    </w:p>
    <w:p w:rsidR="00EE2247" w:rsidP="66451368" w:rsidRDefault="00EE2247" w14:paraId="37166009" w14:textId="0BFF3B83">
      <w:pPr>
        <w:pStyle w:val="Normal"/>
      </w:pPr>
    </w:p>
    <w:p w:rsidR="00EE2247" w:rsidP="00EE2247" w:rsidRDefault="00EE2247" w14:paraId="706F0877" w14:textId="7629AF26">
      <w:pPr>
        <w:rPr>
          <w:b/>
          <w:bCs/>
        </w:rPr>
      </w:pPr>
      <w:r>
        <w:rPr>
          <w:b/>
          <w:bCs/>
        </w:rPr>
        <w:t xml:space="preserve">Belmont </w:t>
      </w:r>
      <w:r>
        <w:rPr>
          <w:b/>
          <w:bCs/>
        </w:rPr>
        <w:t>Prom 2026 Details</w:t>
      </w:r>
      <w:r>
        <w:rPr>
          <w:b/>
          <w:bCs/>
        </w:rPr>
        <w:t>:</w:t>
      </w:r>
    </w:p>
    <w:p w:rsidR="00EE2247" w:rsidP="00EE2247" w:rsidRDefault="00EE2247" w14:paraId="6EA4BD35" w14:textId="00C8E384">
      <w:r w:rsidRPr="009A10D2">
        <w:rPr>
          <w:u w:val="single"/>
        </w:rPr>
        <w:t>When:</w:t>
      </w:r>
      <w:r>
        <w:t xml:space="preserve"> </w:t>
      </w:r>
      <w:r>
        <w:t>Wednesday, June 24</w:t>
      </w:r>
      <w:r w:rsidRPr="00EE2247">
        <w:rPr>
          <w:vertAlign w:val="superscript"/>
        </w:rPr>
        <w:t>th</w:t>
      </w:r>
      <w:r>
        <w:t>, 2026</w:t>
      </w:r>
    </w:p>
    <w:p w:rsidR="00EE2247" w:rsidP="00EE2247" w:rsidRDefault="00EE2247" w14:paraId="40FB7D62" w14:textId="0BE59CBF">
      <w:r w:rsidRPr="009A10D2">
        <w:rPr>
          <w:u w:val="single"/>
        </w:rPr>
        <w:t>Where:</w:t>
      </w:r>
      <w:r>
        <w:t xml:space="preserve"> </w:t>
      </w:r>
      <w:r>
        <w:t>Crystal Gardens</w:t>
      </w:r>
    </w:p>
    <w:p w:rsidR="00EE2247" w:rsidP="00EE2247" w:rsidRDefault="00EE2247" w14:paraId="0B05FE6F" w14:textId="24F527DC">
      <w:r w:rsidRPr="45F8967A" w:rsidR="00EE2247">
        <w:rPr>
          <w:u w:val="single"/>
        </w:rPr>
        <w:t>Time:</w:t>
      </w:r>
      <w:r w:rsidR="00EE2247">
        <w:rPr/>
        <w:t xml:space="preserve">  Event is from 6</w:t>
      </w:r>
      <w:r w:rsidR="0552AB6B">
        <w:rPr/>
        <w:t>:00pm</w:t>
      </w:r>
      <w:r w:rsidR="00EE2247">
        <w:rPr/>
        <w:t>- 10</w:t>
      </w:r>
      <w:r w:rsidR="56C91732">
        <w:rPr/>
        <w:t>:00</w:t>
      </w:r>
      <w:r w:rsidR="00EE2247">
        <w:rPr/>
        <w:t>pm; doors open at 5:30pm</w:t>
      </w:r>
      <w:r w:rsidR="721ADCA2">
        <w:rPr/>
        <w:t>, and close at 6:30pm</w:t>
      </w:r>
    </w:p>
    <w:p w:rsidR="00EE2247" w:rsidP="00EE2247" w:rsidRDefault="00EE2247" w14:paraId="7FFE9607" w14:textId="77777777">
      <w:r>
        <w:tab/>
      </w:r>
      <w:r>
        <w:t xml:space="preserve">* Please note there is no re-entry if students choose to leave early. </w:t>
      </w:r>
    </w:p>
    <w:p w:rsidR="00EE2247" w:rsidP="00EE2247" w:rsidRDefault="00EE2247" w14:paraId="64CE831A" w14:textId="77777777">
      <w:r w:rsidRPr="62143AF8" w:rsidR="00EE2247">
        <w:rPr>
          <w:u w:val="single"/>
        </w:rPr>
        <w:t>Cost</w:t>
      </w:r>
      <w:r w:rsidRPr="62143AF8" w:rsidR="00EE2247">
        <w:rPr>
          <w:color w:val="auto"/>
          <w:u w:val="single"/>
        </w:rPr>
        <w:t>:</w:t>
      </w:r>
      <w:r w:rsidRPr="62143AF8" w:rsidR="00EE2247">
        <w:rPr>
          <w:color w:val="auto"/>
        </w:rPr>
        <w:t xml:space="preserve"> </w:t>
      </w:r>
      <w:r w:rsidRPr="62143AF8" w:rsidR="00EE2247">
        <w:rPr>
          <w:color w:val="auto"/>
        </w:rPr>
        <w:t xml:space="preserve">$175 </w:t>
      </w:r>
      <w:r w:rsidRPr="62143AF8" w:rsidR="00EE2247">
        <w:rPr>
          <w:color w:val="auto"/>
        </w:rPr>
        <w:t>per ticket</w:t>
      </w:r>
    </w:p>
    <w:p w:rsidR="00EE2247" w:rsidP="62143AF8" w:rsidRDefault="00EE2247" w14:paraId="61886053" w14:textId="5C93E48F">
      <w:pPr>
        <w:pStyle w:val="Normal"/>
        <w:rPr>
          <w:rFonts w:ascii="Calibri" w:hAnsi="Calibri" w:eastAsia="Calibri" w:cs="Calibri"/>
          <w:noProof w:val="0"/>
          <w:sz w:val="24"/>
          <w:szCs w:val="24"/>
          <w:lang w:val="en-CA"/>
        </w:rPr>
      </w:pPr>
      <w:r w:rsidRPr="62143AF8" w:rsidR="00EE2247">
        <w:rPr>
          <w:u w:val="single"/>
        </w:rPr>
        <w:t>Who:</w:t>
      </w:r>
      <w:r w:rsidR="00EE2247">
        <w:rPr/>
        <w:t xml:space="preserve">  </w:t>
      </w:r>
      <w:r w:rsidR="00EE2247">
        <w:rPr/>
        <w:t>Belmont</w:t>
      </w:r>
      <w:r w:rsidR="00EE2247">
        <w:rPr/>
        <w:t xml:space="preserve"> Graduating students</w:t>
      </w:r>
      <w:r w:rsidR="00EE2247">
        <w:rPr/>
        <w:t xml:space="preserve">.  </w:t>
      </w:r>
      <w:r w:rsidR="00EE2247">
        <w:rPr/>
        <w:t xml:space="preserve">1 Guest per graduating student may be </w:t>
      </w:r>
      <w:r w:rsidR="00EE2247">
        <w:rPr/>
        <w:t>allowed, if</w:t>
      </w:r>
      <w:r w:rsidR="00EE2247">
        <w:rPr/>
        <w:t xml:space="preserve"> they have been granted permission. </w:t>
      </w:r>
      <w:r w:rsidRPr="62143AF8" w:rsidR="00EE2247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  <w:r w:rsidRPr="62143AF8" w:rsidR="53978C1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4"/>
          <w:szCs w:val="24"/>
          <w:u w:val="none"/>
        </w:rPr>
        <w:t>Guests m</w:t>
      </w:r>
      <w:r w:rsidRPr="62143AF8" w:rsidR="53978C1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CA"/>
        </w:rPr>
        <w:t>ust be no older than last year’s Grad Class to attend.</w:t>
      </w:r>
    </w:p>
    <w:p w:rsidR="00EE2247" w:rsidP="00EE2247" w:rsidRDefault="00EE2247" w14:paraId="17E69E8B" w14:textId="77777777"/>
    <w:p w:rsidR="00EE2247" w:rsidP="00EE2247" w:rsidRDefault="00EE2247" w14:paraId="5C16780C" w14:textId="7888DA40">
      <w:r w:rsidR="63A386D6">
        <w:rPr/>
        <w:t>S</w:t>
      </w:r>
      <w:r w:rsidR="00EE2247">
        <w:rPr/>
        <w:t xml:space="preserve">ales for this event open on </w:t>
      </w:r>
      <w:r w:rsidR="11BFA08B">
        <w:rPr/>
        <w:t>Monday April 27th</w:t>
      </w:r>
      <w:r w:rsidR="00EE2247">
        <w:rPr/>
        <w:t xml:space="preserve">, closing on </w:t>
      </w:r>
      <w:r w:rsidRPr="66451368" w:rsidR="00EE2247">
        <w:rPr>
          <w:color w:val="auto"/>
        </w:rPr>
        <w:t>Friday, May 2</w:t>
      </w:r>
      <w:r w:rsidRPr="66451368" w:rsidR="57D6AC58">
        <w:rPr>
          <w:color w:val="auto"/>
        </w:rPr>
        <w:t>9</w:t>
      </w:r>
      <w:r w:rsidRPr="66451368" w:rsidR="57D6AC58">
        <w:rPr>
          <w:color w:val="auto"/>
          <w:vertAlign w:val="superscript"/>
        </w:rPr>
        <w:t>th</w:t>
      </w:r>
      <w:r w:rsidRPr="66451368" w:rsidR="685C20EB">
        <w:rPr>
          <w:color w:val="auto"/>
          <w:vertAlign w:val="superscript"/>
        </w:rPr>
        <w:t>P</w:t>
      </w:r>
      <w:r w:rsidRPr="66451368" w:rsidR="00EE2247">
        <w:rPr>
          <w:color w:val="auto"/>
        </w:rPr>
        <w:t>.</w:t>
      </w:r>
      <w:r w:rsidR="00EE2247">
        <w:rPr/>
        <w:t xml:space="preserve">  </w:t>
      </w:r>
      <w:r w:rsidR="00EE2247">
        <w:rPr/>
        <w:t xml:space="preserve"> Purchases can be made through School Cash Online or in the office.  </w:t>
      </w:r>
      <w:r w:rsidR="00EE2247">
        <w:rPr/>
        <w:t>Both payment AND the consent form must be</w:t>
      </w:r>
      <w:r w:rsidR="00EE2247">
        <w:rPr/>
        <w:t xml:space="preserve"> </w:t>
      </w:r>
      <w:r w:rsidR="00EE2247">
        <w:rPr/>
        <w:t>submitte</w:t>
      </w:r>
      <w:r w:rsidR="00EE2247">
        <w:rPr/>
        <w:t>d</w:t>
      </w:r>
      <w:r w:rsidR="00EE2247">
        <w:rPr/>
        <w:t xml:space="preserve"> for the student to be confirmed at the 2026 Prom. </w:t>
      </w:r>
    </w:p>
    <w:p w:rsidR="00EE2247" w:rsidP="00EE2247" w:rsidRDefault="00EE2247" w14:paraId="65085A12" w14:textId="77777777"/>
    <w:p w:rsidR="00EE2247" w:rsidP="00EE2247" w:rsidRDefault="00EE2247" w14:paraId="0C744C18" w14:textId="6BBCCB4B">
      <w:r>
        <w:t>Please feel free to contact</w:t>
      </w:r>
      <w:r>
        <w:t xml:space="preserve"> Kimberly Scott (</w:t>
      </w:r>
      <w:hyperlink w:history="1" r:id="rId11">
        <w:r w:rsidRPr="0083665A">
          <w:rPr>
            <w:rStyle w:val="Hyperlink"/>
          </w:rPr>
          <w:t>kscott@sd62.bc.ca</w:t>
        </w:r>
      </w:hyperlink>
      <w:r>
        <w:t>)</w:t>
      </w:r>
      <w:r>
        <w:t xml:space="preserve"> if you have any questions.</w:t>
      </w:r>
    </w:p>
    <w:p w:rsidR="00EE2247" w:rsidP="00EE2247" w:rsidRDefault="00EE2247" w14:paraId="6497E93E" w14:textId="77777777"/>
    <w:p w:rsidR="00EE2247" w:rsidRDefault="00EE2247" w14:paraId="002DB28A" w14:textId="411A39EC">
      <w:r w:rsidR="00EE2247">
        <w:rPr/>
        <w:t>Thank you,</w:t>
      </w:r>
    </w:p>
    <w:p w:rsidR="00EE2247" w:rsidP="00EE2247" w:rsidRDefault="00EE2247" w14:paraId="36AE909A" w14:textId="77777777"/>
    <w:p w:rsidRPr="00EE2247" w:rsidR="2551C52E" w:rsidP="00EE2247" w:rsidRDefault="00EE2247" w14:paraId="1D664AE9" w14:textId="09A22CA0">
      <w:r w:rsidR="221CD007">
        <w:rPr/>
        <w:t>Belmont Administrative Team</w:t>
      </w:r>
    </w:p>
    <w:sectPr w:rsidRPr="00EE2247" w:rsidR="2551C52E" w:rsidSect="002B1BB7">
      <w:headerReference w:type="default" r:id="rId12"/>
      <w:footerReference w:type="default" r:id="rId13"/>
      <w:pgSz w:w="12240" w:h="15840" w:orient="portrait" w:code="1"/>
      <w:pgMar w:top="1959" w:right="1161" w:bottom="2227" w:left="1440" w:header="776" w:footer="27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A797E" w:rsidP="000B6ECC" w:rsidRDefault="007A797E" w14:paraId="135ED2F4" w14:textId="77777777">
      <w:r>
        <w:separator/>
      </w:r>
    </w:p>
  </w:endnote>
  <w:endnote w:type="continuationSeparator" w:id="0">
    <w:p w:rsidR="007A797E" w:rsidP="000B6ECC" w:rsidRDefault="007A797E" w14:paraId="3269111A" w14:textId="77777777">
      <w:r>
        <w:continuationSeparator/>
      </w:r>
    </w:p>
  </w:endnote>
  <w:endnote w:type="continuationNotice" w:id="1">
    <w:p w:rsidR="007A797E" w:rsidRDefault="007A797E" w14:paraId="427873D8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Futura PT Book">
    <w:altName w:val="Century Gothic"/>
    <w:panose1 w:val="00000000000000000000"/>
    <w:charset w:val="4D"/>
    <w:family w:val="swiss"/>
    <w:notTrueType/>
    <w:pitch w:val="variable"/>
    <w:sig w:usb0="A00002FF" w:usb1="5000204B" w:usb2="00000000" w:usb3="00000000" w:csb0="00000097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7C1B41" w:rsidRDefault="007C1B41" w14:paraId="55D4D283" w14:textId="71554BCC">
    <w:pPr>
      <w:pStyle w:val="Footer"/>
    </w:pPr>
    <w:r>
      <w:rPr>
        <w:noProof/>
      </w:rPr>
      <w:drawing>
        <wp:anchor distT="0" distB="0" distL="114300" distR="114300" simplePos="0" relativeHeight="251658240" behindDoc="1" locked="1" layoutInCell="1" allowOverlap="1" wp14:anchorId="7049BB0E" wp14:editId="015F73C2">
          <wp:simplePos x="0" y="0"/>
          <wp:positionH relativeFrom="page">
            <wp:posOffset>-38100</wp:posOffset>
          </wp:positionH>
          <wp:positionV relativeFrom="page">
            <wp:align>bottom</wp:align>
          </wp:positionV>
          <wp:extent cx="7778115" cy="186817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8115" cy="186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A797E" w:rsidP="000B6ECC" w:rsidRDefault="007A797E" w14:paraId="1D75F1B5" w14:textId="77777777">
      <w:r>
        <w:separator/>
      </w:r>
    </w:p>
  </w:footnote>
  <w:footnote w:type="continuationSeparator" w:id="0">
    <w:p w:rsidR="007A797E" w:rsidP="000B6ECC" w:rsidRDefault="007A797E" w14:paraId="69CD5668" w14:textId="77777777">
      <w:r>
        <w:continuationSeparator/>
      </w:r>
    </w:p>
  </w:footnote>
  <w:footnote w:type="continuationNotice" w:id="1">
    <w:p w:rsidR="007A797E" w:rsidRDefault="007A797E" w14:paraId="06B7043E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A57470" w:rsidP="007B4955" w:rsidRDefault="00906C30" w14:paraId="6340432D" w14:textId="02CDCAA6">
    <w:pPr>
      <w:pStyle w:val="BasicParagraph"/>
      <w:tabs>
        <w:tab w:val="left" w:pos="314"/>
      </w:tabs>
      <w:suppressAutoHyphens/>
      <w:spacing w:after="47"/>
      <w:jc w:val="right"/>
      <w:rPr>
        <w:rFonts w:ascii="Futura PT Book" w:hAnsi="Futura PT Book" w:cs="Futura PT Book"/>
        <w:sz w:val="22"/>
        <w:szCs w:val="22"/>
      </w:rPr>
    </w:pPr>
    <w:r>
      <w:rPr>
        <w:rFonts w:ascii="Futura PT Book" w:hAnsi="Futura PT Book" w:cs="Futura PT Book"/>
        <w:noProof/>
        <w:sz w:val="22"/>
        <w:szCs w:val="22"/>
      </w:rPr>
      <w:drawing>
        <wp:anchor distT="0" distB="0" distL="114300" distR="114300" simplePos="0" relativeHeight="251658241" behindDoc="1" locked="0" layoutInCell="1" allowOverlap="1" wp14:anchorId="212A09EA" wp14:editId="4F1310E0">
          <wp:simplePos x="0" y="0"/>
          <wp:positionH relativeFrom="column">
            <wp:posOffset>-607060</wp:posOffset>
          </wp:positionH>
          <wp:positionV relativeFrom="paragraph">
            <wp:posOffset>-445135</wp:posOffset>
          </wp:positionV>
          <wp:extent cx="1801495" cy="1543050"/>
          <wp:effectExtent l="0" t="0" r="0" b="0"/>
          <wp:wrapNone/>
          <wp:docPr id="5" name="Picture 5" descr="A logo with a mountain in th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ew Logo Nov 2024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45" t="11321" r="4838" b="11860"/>
                  <a:stretch/>
                </pic:blipFill>
                <pic:spPr bwMode="auto">
                  <a:xfrm>
                    <a:off x="0" y="0"/>
                    <a:ext cx="1801495" cy="1543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427A">
      <w:rPr>
        <w:rFonts w:ascii="Futura PT Book" w:hAnsi="Futura PT Book" w:cs="Futura PT Book"/>
        <w:sz w:val="22"/>
        <w:szCs w:val="22"/>
      </w:rPr>
      <w:t>B</w:t>
    </w:r>
    <w:r w:rsidR="002154C6">
      <w:rPr>
        <w:rFonts w:ascii="Futura PT Book" w:hAnsi="Futura PT Book" w:cs="Futura PT Book"/>
        <w:sz w:val="22"/>
        <w:szCs w:val="22"/>
      </w:rPr>
      <w:t>el</w:t>
    </w:r>
    <w:r w:rsidR="34AB6B06">
      <w:rPr>
        <w:rFonts w:ascii="Futura PT Book" w:hAnsi="Futura PT Book" w:cs="Futura PT Book"/>
        <w:sz w:val="22"/>
        <w:szCs w:val="22"/>
      </w:rPr>
      <w:t>mont Secondary School</w:t>
    </w:r>
  </w:p>
  <w:p w:rsidR="00A57470" w:rsidP="00A57470" w:rsidRDefault="00A57470" w14:paraId="7EE8B152" w14:textId="77777777">
    <w:pPr>
      <w:pStyle w:val="BasicParagraph"/>
      <w:tabs>
        <w:tab w:val="left" w:pos="314"/>
      </w:tabs>
      <w:suppressAutoHyphens/>
      <w:spacing w:after="47"/>
      <w:jc w:val="right"/>
      <w:rPr>
        <w:rFonts w:ascii="Futura PT Book" w:hAnsi="Futura PT Book" w:cs="Futura PT Book"/>
        <w:sz w:val="22"/>
        <w:szCs w:val="22"/>
      </w:rPr>
    </w:pPr>
    <w:r>
      <w:rPr>
        <w:rFonts w:ascii="Futura PT Book" w:hAnsi="Futura PT Book" w:cs="Futura PT Book"/>
        <w:sz w:val="22"/>
        <w:szCs w:val="22"/>
      </w:rPr>
      <w:t>3041Langford Lake Rd, Victoria, BC, V9B 0L9</w:t>
    </w:r>
  </w:p>
  <w:p w:rsidR="00A57470" w:rsidP="00A57470" w:rsidRDefault="00A57470" w14:paraId="1B661444" w14:textId="611CBA6A">
    <w:pPr>
      <w:pStyle w:val="BasicParagraph"/>
      <w:tabs>
        <w:tab w:val="left" w:pos="314"/>
      </w:tabs>
      <w:suppressAutoHyphens/>
      <w:spacing w:after="47"/>
      <w:jc w:val="right"/>
      <w:rPr>
        <w:rFonts w:ascii="Futura PT Book" w:hAnsi="Futura PT Book" w:cs="Futura PT Book"/>
        <w:sz w:val="22"/>
        <w:szCs w:val="22"/>
      </w:rPr>
    </w:pPr>
    <w:r>
      <w:rPr>
        <w:rFonts w:ascii="Futura PT Book" w:hAnsi="Futura PT Book" w:cs="Futura PT Book"/>
        <w:sz w:val="22"/>
        <w:szCs w:val="22"/>
      </w:rPr>
      <w:t xml:space="preserve">(250) 478-5501|belmont@sd62.bc.ca </w:t>
    </w:r>
  </w:p>
  <w:p w:rsidR="007B4955" w:rsidP="00A57470" w:rsidRDefault="00A57470" w14:paraId="579B80C6" w14:textId="7FF7D113">
    <w:pPr>
      <w:pStyle w:val="BasicParagraph"/>
      <w:tabs>
        <w:tab w:val="left" w:pos="314"/>
      </w:tabs>
      <w:suppressAutoHyphens/>
      <w:spacing w:after="47"/>
      <w:jc w:val="right"/>
      <w:rPr>
        <w:rFonts w:ascii="Futura PT Book" w:hAnsi="Futura PT Book" w:cs="Futura PT Book"/>
        <w:sz w:val="22"/>
        <w:szCs w:val="22"/>
      </w:rPr>
    </w:pPr>
    <w:r w:rsidRPr="00A57470">
      <w:rPr>
        <w:rFonts w:ascii="Futura PT Book" w:hAnsi="Futura PT Book" w:cs="Futura PT Book"/>
        <w:sz w:val="22"/>
        <w:szCs w:val="22"/>
      </w:rPr>
      <w:t>https://belmont.web.sd62.bc.ca/</w:t>
    </w:r>
    <w:r>
      <w:rPr>
        <w:rFonts w:ascii="Futura PT Book" w:hAnsi="Futura PT Book" w:cs="Futura PT Book"/>
        <w:sz w:val="22"/>
        <w:szCs w:val="22"/>
      </w:rPr>
      <w:t xml:space="preserve"> </w:t>
    </w:r>
  </w:p>
  <w:p w:rsidR="000B6ECC" w:rsidP="000B3935" w:rsidRDefault="000B6ECC" w14:paraId="03A80DAD" w14:textId="47B47765">
    <w:pPr>
      <w:pStyle w:val="Header"/>
      <w:tabs>
        <w:tab w:val="clear" w:pos="93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21652"/>
    <w:multiLevelType w:val="multilevel"/>
    <w:tmpl w:val="0B120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59C64D3"/>
    <w:multiLevelType w:val="multilevel"/>
    <w:tmpl w:val="6BBEB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05A78C8"/>
    <w:multiLevelType w:val="multilevel"/>
    <w:tmpl w:val="E0A01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15AD695"/>
    <w:multiLevelType w:val="hybridMultilevel"/>
    <w:tmpl w:val="256E716A"/>
    <w:lvl w:ilvl="0" w:tplc="86DC18DE">
      <w:start w:val="1"/>
      <w:numFmt w:val="bullet"/>
      <w:lvlText w:val="o"/>
      <w:lvlJc w:val="left"/>
      <w:pPr>
        <w:ind w:left="720" w:hanging="360"/>
      </w:pPr>
      <w:rPr>
        <w:rFonts w:hint="default" w:ascii="Symbol" w:hAnsi="Symbol"/>
      </w:rPr>
    </w:lvl>
    <w:lvl w:ilvl="1" w:tplc="5D48013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A0E4B3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77E44B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E5E831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67C584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D7A394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60A7DB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452338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2335044"/>
    <w:multiLevelType w:val="multilevel"/>
    <w:tmpl w:val="22C2A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2107489F"/>
    <w:multiLevelType w:val="multilevel"/>
    <w:tmpl w:val="9B941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251BB4A0"/>
    <w:multiLevelType w:val="hybridMultilevel"/>
    <w:tmpl w:val="F75C2D2E"/>
    <w:lvl w:ilvl="0" w:tplc="8CD2DE42">
      <w:start w:val="1"/>
      <w:numFmt w:val="decimal"/>
      <w:lvlText w:val="•"/>
      <w:lvlJc w:val="left"/>
      <w:pPr>
        <w:ind w:left="720" w:hanging="360"/>
      </w:pPr>
    </w:lvl>
    <w:lvl w:ilvl="1" w:tplc="11CCFC18">
      <w:start w:val="1"/>
      <w:numFmt w:val="lowerLetter"/>
      <w:lvlText w:val="%2."/>
      <w:lvlJc w:val="left"/>
      <w:pPr>
        <w:ind w:left="1440" w:hanging="360"/>
      </w:pPr>
    </w:lvl>
    <w:lvl w:ilvl="2" w:tplc="D1842B90">
      <w:start w:val="1"/>
      <w:numFmt w:val="lowerRoman"/>
      <w:lvlText w:val="%3."/>
      <w:lvlJc w:val="right"/>
      <w:pPr>
        <w:ind w:left="2160" w:hanging="180"/>
      </w:pPr>
    </w:lvl>
    <w:lvl w:ilvl="3" w:tplc="7BDC0F3C">
      <w:start w:val="1"/>
      <w:numFmt w:val="decimal"/>
      <w:lvlText w:val="%4."/>
      <w:lvlJc w:val="left"/>
      <w:pPr>
        <w:ind w:left="2880" w:hanging="360"/>
      </w:pPr>
    </w:lvl>
    <w:lvl w:ilvl="4" w:tplc="F62A5AB2">
      <w:start w:val="1"/>
      <w:numFmt w:val="lowerLetter"/>
      <w:lvlText w:val="%5."/>
      <w:lvlJc w:val="left"/>
      <w:pPr>
        <w:ind w:left="3600" w:hanging="360"/>
      </w:pPr>
    </w:lvl>
    <w:lvl w:ilvl="5" w:tplc="F5CAFA7A">
      <w:start w:val="1"/>
      <w:numFmt w:val="lowerRoman"/>
      <w:lvlText w:val="%6."/>
      <w:lvlJc w:val="right"/>
      <w:pPr>
        <w:ind w:left="4320" w:hanging="180"/>
      </w:pPr>
    </w:lvl>
    <w:lvl w:ilvl="6" w:tplc="CE7036C4">
      <w:start w:val="1"/>
      <w:numFmt w:val="decimal"/>
      <w:lvlText w:val="%7."/>
      <w:lvlJc w:val="left"/>
      <w:pPr>
        <w:ind w:left="5040" w:hanging="360"/>
      </w:pPr>
    </w:lvl>
    <w:lvl w:ilvl="7" w:tplc="61B0152E">
      <w:start w:val="1"/>
      <w:numFmt w:val="lowerLetter"/>
      <w:lvlText w:val="%8."/>
      <w:lvlJc w:val="left"/>
      <w:pPr>
        <w:ind w:left="5760" w:hanging="360"/>
      </w:pPr>
    </w:lvl>
    <w:lvl w:ilvl="8" w:tplc="E3606BC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BEBB46"/>
    <w:multiLevelType w:val="hybridMultilevel"/>
    <w:tmpl w:val="E3CA744C"/>
    <w:lvl w:ilvl="0" w:tplc="0D2A78B8">
      <w:start w:val="1"/>
      <w:numFmt w:val="bullet"/>
      <w:lvlText w:val="o"/>
      <w:lvlJc w:val="left"/>
      <w:pPr>
        <w:ind w:left="720" w:hanging="360"/>
      </w:pPr>
      <w:rPr>
        <w:rFonts w:hint="default" w:ascii="Symbol" w:hAnsi="Symbol"/>
      </w:rPr>
    </w:lvl>
    <w:lvl w:ilvl="1" w:tplc="A134C2D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E8A2B3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84791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9920B5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D78EA0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84C69A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902102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BC08D7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D9271F1"/>
    <w:multiLevelType w:val="multilevel"/>
    <w:tmpl w:val="F14A6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2DB3665E"/>
    <w:multiLevelType w:val="multilevel"/>
    <w:tmpl w:val="E280D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309E4FD6"/>
    <w:multiLevelType w:val="multilevel"/>
    <w:tmpl w:val="22AC7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34C1F3D6"/>
    <w:multiLevelType w:val="hybridMultilevel"/>
    <w:tmpl w:val="4AFABF3E"/>
    <w:lvl w:ilvl="0" w:tplc="42041314">
      <w:start w:val="1"/>
      <w:numFmt w:val="bullet"/>
      <w:lvlText w:val="o"/>
      <w:lvlJc w:val="left"/>
      <w:pPr>
        <w:ind w:left="720" w:hanging="360"/>
      </w:pPr>
      <w:rPr>
        <w:rFonts w:hint="default" w:ascii="Symbol" w:hAnsi="Symbol"/>
      </w:rPr>
    </w:lvl>
    <w:lvl w:ilvl="1" w:tplc="5E38235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77C860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7B46BA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D709D5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EC0F7C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CBEB45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7A0FFC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424759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D231CDD"/>
    <w:multiLevelType w:val="multilevel"/>
    <w:tmpl w:val="1EBEA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458F4331"/>
    <w:multiLevelType w:val="multilevel"/>
    <w:tmpl w:val="FB4AC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52E14A4F"/>
    <w:multiLevelType w:val="multilevel"/>
    <w:tmpl w:val="1F58D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58EA5B99"/>
    <w:multiLevelType w:val="multilevel"/>
    <w:tmpl w:val="75525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5B01045B"/>
    <w:multiLevelType w:val="multilevel"/>
    <w:tmpl w:val="9F0CF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6BFD1563"/>
    <w:multiLevelType w:val="multilevel"/>
    <w:tmpl w:val="4F50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74DC78B5"/>
    <w:multiLevelType w:val="multilevel"/>
    <w:tmpl w:val="1BD87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2124424524">
    <w:abstractNumId w:val="11"/>
  </w:num>
  <w:num w:numId="2" w16cid:durableId="1609006574">
    <w:abstractNumId w:val="3"/>
  </w:num>
  <w:num w:numId="3" w16cid:durableId="1536498969">
    <w:abstractNumId w:val="7"/>
  </w:num>
  <w:num w:numId="4" w16cid:durableId="1461604179">
    <w:abstractNumId w:val="6"/>
  </w:num>
  <w:num w:numId="5" w16cid:durableId="751850174">
    <w:abstractNumId w:val="17"/>
  </w:num>
  <w:num w:numId="6" w16cid:durableId="457262578">
    <w:abstractNumId w:val="12"/>
  </w:num>
  <w:num w:numId="7" w16cid:durableId="1082289639">
    <w:abstractNumId w:val="16"/>
  </w:num>
  <w:num w:numId="8" w16cid:durableId="297806986">
    <w:abstractNumId w:val="9"/>
  </w:num>
  <w:num w:numId="9" w16cid:durableId="1088576110">
    <w:abstractNumId w:val="4"/>
  </w:num>
  <w:num w:numId="10" w16cid:durableId="698429169">
    <w:abstractNumId w:val="1"/>
  </w:num>
  <w:num w:numId="11" w16cid:durableId="1880167671">
    <w:abstractNumId w:val="18"/>
  </w:num>
  <w:num w:numId="12" w16cid:durableId="2014724376">
    <w:abstractNumId w:val="10"/>
  </w:num>
  <w:num w:numId="13" w16cid:durableId="887883224">
    <w:abstractNumId w:val="5"/>
  </w:num>
  <w:num w:numId="14" w16cid:durableId="654845316">
    <w:abstractNumId w:val="2"/>
  </w:num>
  <w:num w:numId="15" w16cid:durableId="530068266">
    <w:abstractNumId w:val="14"/>
  </w:num>
  <w:num w:numId="16" w16cid:durableId="2024623376">
    <w:abstractNumId w:val="8"/>
  </w:num>
  <w:num w:numId="17" w16cid:durableId="121316431">
    <w:abstractNumId w:val="13"/>
  </w:num>
  <w:num w:numId="18" w16cid:durableId="2052924498">
    <w:abstractNumId w:val="15"/>
  </w:num>
  <w:num w:numId="19" w16cid:durableId="1122116308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attachedTemplate r:id="rId1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588"/>
    <w:rsid w:val="00023480"/>
    <w:rsid w:val="00075119"/>
    <w:rsid w:val="00077854"/>
    <w:rsid w:val="0008766A"/>
    <w:rsid w:val="000A4C0E"/>
    <w:rsid w:val="000B3935"/>
    <w:rsid w:val="000B6ECC"/>
    <w:rsid w:val="000C092A"/>
    <w:rsid w:val="000D262D"/>
    <w:rsid w:val="00122752"/>
    <w:rsid w:val="00143D6D"/>
    <w:rsid w:val="00194805"/>
    <w:rsid w:val="001A3EF2"/>
    <w:rsid w:val="001A592B"/>
    <w:rsid w:val="001B11CC"/>
    <w:rsid w:val="001B36F8"/>
    <w:rsid w:val="001D6392"/>
    <w:rsid w:val="001E3F40"/>
    <w:rsid w:val="001E4DB8"/>
    <w:rsid w:val="001E5588"/>
    <w:rsid w:val="002154C6"/>
    <w:rsid w:val="0022731A"/>
    <w:rsid w:val="00233D37"/>
    <w:rsid w:val="002346DC"/>
    <w:rsid w:val="00264CBC"/>
    <w:rsid w:val="002A0720"/>
    <w:rsid w:val="002B1BB7"/>
    <w:rsid w:val="00300029"/>
    <w:rsid w:val="003A4811"/>
    <w:rsid w:val="003B0822"/>
    <w:rsid w:val="003F4E80"/>
    <w:rsid w:val="00400178"/>
    <w:rsid w:val="00410588"/>
    <w:rsid w:val="00431BD3"/>
    <w:rsid w:val="00446C9B"/>
    <w:rsid w:val="004A0336"/>
    <w:rsid w:val="004A1CDD"/>
    <w:rsid w:val="004A2B0B"/>
    <w:rsid w:val="004E5A80"/>
    <w:rsid w:val="00533957"/>
    <w:rsid w:val="005526E3"/>
    <w:rsid w:val="005B4E4A"/>
    <w:rsid w:val="005C4DAF"/>
    <w:rsid w:val="005C72B6"/>
    <w:rsid w:val="005D4B38"/>
    <w:rsid w:val="005F0711"/>
    <w:rsid w:val="005F6D09"/>
    <w:rsid w:val="00603B3C"/>
    <w:rsid w:val="00620CBC"/>
    <w:rsid w:val="00696078"/>
    <w:rsid w:val="006B0062"/>
    <w:rsid w:val="007A0D3D"/>
    <w:rsid w:val="007A5C79"/>
    <w:rsid w:val="007A797E"/>
    <w:rsid w:val="007B4955"/>
    <w:rsid w:val="007C1B41"/>
    <w:rsid w:val="007C4ADD"/>
    <w:rsid w:val="007D28A4"/>
    <w:rsid w:val="00812D51"/>
    <w:rsid w:val="00817EF7"/>
    <w:rsid w:val="00882436"/>
    <w:rsid w:val="008B1361"/>
    <w:rsid w:val="008C4545"/>
    <w:rsid w:val="008C6C1F"/>
    <w:rsid w:val="008E2132"/>
    <w:rsid w:val="009038F5"/>
    <w:rsid w:val="00906C30"/>
    <w:rsid w:val="00911BA7"/>
    <w:rsid w:val="00925A89"/>
    <w:rsid w:val="00947FF6"/>
    <w:rsid w:val="00955B6D"/>
    <w:rsid w:val="0097733F"/>
    <w:rsid w:val="00997117"/>
    <w:rsid w:val="009A4F63"/>
    <w:rsid w:val="009C429B"/>
    <w:rsid w:val="009D0191"/>
    <w:rsid w:val="00A03DB5"/>
    <w:rsid w:val="00A12C63"/>
    <w:rsid w:val="00A57470"/>
    <w:rsid w:val="00A624FD"/>
    <w:rsid w:val="00A85900"/>
    <w:rsid w:val="00AB427A"/>
    <w:rsid w:val="00AE74BA"/>
    <w:rsid w:val="00AE7646"/>
    <w:rsid w:val="00B30D43"/>
    <w:rsid w:val="00B8014E"/>
    <w:rsid w:val="00B93C4A"/>
    <w:rsid w:val="00B9633B"/>
    <w:rsid w:val="00BA066C"/>
    <w:rsid w:val="00BA56B2"/>
    <w:rsid w:val="00BC679A"/>
    <w:rsid w:val="00BE57B2"/>
    <w:rsid w:val="00BF0E8A"/>
    <w:rsid w:val="00BF4B51"/>
    <w:rsid w:val="00C03C3F"/>
    <w:rsid w:val="00C15260"/>
    <w:rsid w:val="00C1621B"/>
    <w:rsid w:val="00C35B36"/>
    <w:rsid w:val="00C53258"/>
    <w:rsid w:val="00C54640"/>
    <w:rsid w:val="00C62004"/>
    <w:rsid w:val="00C8560E"/>
    <w:rsid w:val="00CB5119"/>
    <w:rsid w:val="00CC13BB"/>
    <w:rsid w:val="00CC1742"/>
    <w:rsid w:val="00CCFF98"/>
    <w:rsid w:val="00CD062D"/>
    <w:rsid w:val="00CD252C"/>
    <w:rsid w:val="00D224D4"/>
    <w:rsid w:val="00D3392B"/>
    <w:rsid w:val="00D401B1"/>
    <w:rsid w:val="00D62FAC"/>
    <w:rsid w:val="00DC4C76"/>
    <w:rsid w:val="00E0181C"/>
    <w:rsid w:val="00E103FE"/>
    <w:rsid w:val="00E438E4"/>
    <w:rsid w:val="00E76A72"/>
    <w:rsid w:val="00E97EE3"/>
    <w:rsid w:val="00EA2643"/>
    <w:rsid w:val="00EB5BFF"/>
    <w:rsid w:val="00ED3A1B"/>
    <w:rsid w:val="00EE1D19"/>
    <w:rsid w:val="00EE2240"/>
    <w:rsid w:val="00EE2247"/>
    <w:rsid w:val="00EE472A"/>
    <w:rsid w:val="00F25763"/>
    <w:rsid w:val="00F3349E"/>
    <w:rsid w:val="00F40883"/>
    <w:rsid w:val="00FD0C40"/>
    <w:rsid w:val="00FE3483"/>
    <w:rsid w:val="00FE47B7"/>
    <w:rsid w:val="00FF3E15"/>
    <w:rsid w:val="00FF6C7B"/>
    <w:rsid w:val="024961ED"/>
    <w:rsid w:val="0552AB6B"/>
    <w:rsid w:val="06A4669F"/>
    <w:rsid w:val="088BFB90"/>
    <w:rsid w:val="0A1BD473"/>
    <w:rsid w:val="0A38F0B0"/>
    <w:rsid w:val="0A78226D"/>
    <w:rsid w:val="0B4D6D57"/>
    <w:rsid w:val="11BFA08B"/>
    <w:rsid w:val="11EBA4BD"/>
    <w:rsid w:val="14D4A745"/>
    <w:rsid w:val="15651157"/>
    <w:rsid w:val="1B5ACF9F"/>
    <w:rsid w:val="1DF31055"/>
    <w:rsid w:val="1F3307EA"/>
    <w:rsid w:val="204F04E6"/>
    <w:rsid w:val="221CD007"/>
    <w:rsid w:val="24B95E71"/>
    <w:rsid w:val="2551C52E"/>
    <w:rsid w:val="26472D50"/>
    <w:rsid w:val="267596BE"/>
    <w:rsid w:val="2DE57774"/>
    <w:rsid w:val="31F98863"/>
    <w:rsid w:val="34AB6B06"/>
    <w:rsid w:val="38FFB5B3"/>
    <w:rsid w:val="395620E5"/>
    <w:rsid w:val="3B20D433"/>
    <w:rsid w:val="3E5134E8"/>
    <w:rsid w:val="406820D3"/>
    <w:rsid w:val="42DC9B37"/>
    <w:rsid w:val="45D7A20F"/>
    <w:rsid w:val="45F8967A"/>
    <w:rsid w:val="46CF9A48"/>
    <w:rsid w:val="4E15FDCC"/>
    <w:rsid w:val="4F6C2AAA"/>
    <w:rsid w:val="507C5C30"/>
    <w:rsid w:val="521B9F4F"/>
    <w:rsid w:val="53978C1D"/>
    <w:rsid w:val="56C91732"/>
    <w:rsid w:val="57D6AC58"/>
    <w:rsid w:val="5DD65704"/>
    <w:rsid w:val="5FBB623C"/>
    <w:rsid w:val="62143AF8"/>
    <w:rsid w:val="6324E650"/>
    <w:rsid w:val="63A386D6"/>
    <w:rsid w:val="657EED95"/>
    <w:rsid w:val="66451368"/>
    <w:rsid w:val="66834551"/>
    <w:rsid w:val="66F541BF"/>
    <w:rsid w:val="685C20EB"/>
    <w:rsid w:val="6DF57B69"/>
    <w:rsid w:val="6EE19C28"/>
    <w:rsid w:val="721ADCA2"/>
    <w:rsid w:val="75291836"/>
    <w:rsid w:val="77A2622F"/>
    <w:rsid w:val="79EDF72F"/>
    <w:rsid w:val="7A452C06"/>
    <w:rsid w:val="7A675200"/>
    <w:rsid w:val="7EAC8B47"/>
    <w:rsid w:val="7ECB8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343765"/>
  <w15:chartTrackingRefBased/>
  <w15:docId w15:val="{4D0211F3-D56F-4EB2-91CB-B737E8CFE69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ECC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B6ECC"/>
  </w:style>
  <w:style w:type="paragraph" w:styleId="Footer">
    <w:name w:val="footer"/>
    <w:basedOn w:val="Normal"/>
    <w:link w:val="FooterChar"/>
    <w:uiPriority w:val="99"/>
    <w:unhideWhenUsed/>
    <w:rsid w:val="000B6ECC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B6ECC"/>
  </w:style>
  <w:style w:type="paragraph" w:styleId="BasicParagraph" w:customStyle="1">
    <w:name w:val="[Basic Paragraph]"/>
    <w:basedOn w:val="Normal"/>
    <w:uiPriority w:val="99"/>
    <w:rsid w:val="007B4955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D62FAC"/>
    <w:rPr>
      <w:color w:val="467886"/>
      <w:u w:val="single"/>
    </w:rPr>
  </w:style>
  <w:style w:type="paragraph" w:styleId="paragraph" w:customStyle="1">
    <w:name w:val="paragraph"/>
    <w:basedOn w:val="Normal"/>
    <w:rsid w:val="007A5C79"/>
    <w:pPr>
      <w:spacing w:before="100" w:beforeAutospacing="1" w:after="100" w:afterAutospacing="1"/>
    </w:pPr>
    <w:rPr>
      <w:rFonts w:ascii="Times New Roman" w:hAnsi="Times New Roman" w:eastAsia="Times New Roman" w:cs="Times New Roman"/>
      <w:lang w:val="en-US"/>
    </w:rPr>
  </w:style>
  <w:style w:type="character" w:styleId="normaltextrun" w:customStyle="1">
    <w:name w:val="normaltextrun"/>
    <w:basedOn w:val="DefaultParagraphFont"/>
    <w:rsid w:val="007A5C79"/>
  </w:style>
  <w:style w:type="character" w:styleId="eop" w:customStyle="1">
    <w:name w:val="eop"/>
    <w:basedOn w:val="DefaultParagraphFont"/>
    <w:rsid w:val="007A5C79"/>
  </w:style>
  <w:style w:type="character" w:styleId="UnresolvedMention">
    <w:name w:val="Unresolved Mention"/>
    <w:basedOn w:val="DefaultParagraphFont"/>
    <w:uiPriority w:val="99"/>
    <w:semiHidden/>
    <w:unhideWhenUsed/>
    <w:rsid w:val="003A481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ListParagraph">
    <w:name w:val="List Paragraph"/>
    <w:basedOn w:val="Normal"/>
    <w:uiPriority w:val="34"/>
    <w:qFormat/>
    <w:rsid w:val="14D4A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7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1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mailto:kscott@sd62.bc.ca" TargetMode="External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cgillivray\Downloads\SD62%20General%20Letterhead%20(4).dotx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B50D7CB0C2CB4C94F7F5C6D3513C24" ma:contentTypeVersion="17" ma:contentTypeDescription="Create a new document." ma:contentTypeScope="" ma:versionID="7bc4c818cffc009312fa1fd3dcd51dcc">
  <xsd:schema xmlns:xsd="http://www.w3.org/2001/XMLSchema" xmlns:xs="http://www.w3.org/2001/XMLSchema" xmlns:p="http://schemas.microsoft.com/office/2006/metadata/properties" xmlns:ns2="4fe0780b-d86b-4704-83db-9347dbcea7da" xmlns:ns3="359f3b0c-e9cd-4ff9-8e2d-12ced2e31256" targetNamespace="http://schemas.microsoft.com/office/2006/metadata/properties" ma:root="true" ma:fieldsID="d7882dbd86b2fe717432c2147889dc99" ns2:_="" ns3:_="">
    <xsd:import namespace="4fe0780b-d86b-4704-83db-9347dbcea7da"/>
    <xsd:import namespace="359f3b0c-e9cd-4ff9-8e2d-12ced2e312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0780b-d86b-4704-83db-9347dbcea7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cc295ae-1528-4f76-8d07-9927752a86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9f3b0c-e9cd-4ff9-8e2d-12ced2e3125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da9d4f24-5844-4bb6-8837-f2b4f9149263}" ma:internalName="TaxCatchAll" ma:showField="CatchAllData" ma:web="359f3b0c-e9cd-4ff9-8e2d-12ced2e312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e0780b-d86b-4704-83db-9347dbcea7da">
      <Terms xmlns="http://schemas.microsoft.com/office/infopath/2007/PartnerControls"/>
    </lcf76f155ced4ddcb4097134ff3c332f>
    <TaxCatchAll xmlns="359f3b0c-e9cd-4ff9-8e2d-12ced2e31256" xsi:nil="true"/>
  </documentManagement>
</p:properties>
</file>

<file path=customXml/itemProps1.xml><?xml version="1.0" encoding="utf-8"?>
<ds:datastoreItem xmlns:ds="http://schemas.openxmlformats.org/officeDocument/2006/customXml" ds:itemID="{FDFBE3B3-D846-40E2-8E7E-5E035BDE2B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60989E-CCDA-4C4E-AAA2-A27651CE98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AFB5FCF-919C-43E3-AEA5-8379A4DBA07A}"/>
</file>

<file path=customXml/itemProps4.xml><?xml version="1.0" encoding="utf-8"?>
<ds:datastoreItem xmlns:ds="http://schemas.openxmlformats.org/officeDocument/2006/customXml" ds:itemID="{0E74FBCE-BC43-4975-8AAE-754FCBD80594}">
  <ds:schemaRefs>
    <ds:schemaRef ds:uri="http://schemas.microsoft.com/office/2006/metadata/properties"/>
    <ds:schemaRef ds:uri="http://schemas.microsoft.com/office/infopath/2007/PartnerControls"/>
    <ds:schemaRef ds:uri="e692b5c2-f599-4b94-858a-209aff102055"/>
    <ds:schemaRef ds:uri="35133fa4-da91-4ac0-8ffe-cfadeae4d762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SD62 General Letterhead (4)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Kristen McGillivray</dc:creator>
  <keywords/>
  <dc:description/>
  <lastModifiedBy>Sylvia Carlson</lastModifiedBy>
  <revision>5</revision>
  <lastPrinted>2025-04-14T16:09:00.0000000Z</lastPrinted>
  <dcterms:created xsi:type="dcterms:W3CDTF">2026-03-09T19:00:00.0000000Z</dcterms:created>
  <dcterms:modified xsi:type="dcterms:W3CDTF">2026-04-17T20:15:42.9617720Z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22a30bc531972b6358090f4878cc56f758b9a12e5e173c0d7706b7f991b946d1</vt:lpwstr>
  </property>
  <property fmtid="{D5CDD505-2E9C-101B-9397-08002B2CF9AE}" pid="3" name="ContentTypeId">
    <vt:lpwstr>0x01010082B50D7CB0C2CB4C94F7F5C6D3513C24</vt:lpwstr>
  </property>
  <property fmtid="{D5CDD505-2E9C-101B-9397-08002B2CF9AE}" pid="4" name="MediaServiceImageTags">
    <vt:lpwstr/>
  </property>
</Properties>
</file>